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2F4AE" w14:textId="1CC7754A" w:rsidR="00F464C5" w:rsidRPr="00B0429D" w:rsidRDefault="00F464C5" w:rsidP="00F464C5">
      <w:pPr>
        <w:pStyle w:val="Default"/>
        <w:framePr w:w="4304" w:h="1860" w:hRule="exact" w:wrap="around" w:vAnchor="page" w:hAnchor="page" w:x="5905" w:y="1729"/>
        <w:spacing w:line="280" w:lineRule="atLeast"/>
        <w:rPr>
          <w:rFonts w:cs="Arial"/>
          <w:color w:val="auto"/>
          <w:sz w:val="22"/>
          <w:szCs w:val="20"/>
          <w:lang w:val="de-DE" w:eastAsia="de-DE"/>
        </w:rPr>
      </w:pPr>
      <w:r w:rsidRPr="00B0429D">
        <w:rPr>
          <w:rFonts w:cs="Arial"/>
          <w:color w:val="auto"/>
          <w:sz w:val="22"/>
          <w:szCs w:val="20"/>
          <w:lang w:val="de-DE" w:eastAsia="de-DE"/>
        </w:rPr>
        <w:t>An das</w:t>
      </w:r>
    </w:p>
    <w:p w14:paraId="14D1A356" w14:textId="77777777" w:rsidR="00F464C5" w:rsidRPr="00B0429D" w:rsidRDefault="00F464C5" w:rsidP="00F464C5">
      <w:pPr>
        <w:pStyle w:val="Default"/>
        <w:framePr w:w="4304" w:h="1860" w:hRule="exact" w:wrap="around" w:vAnchor="page" w:hAnchor="page" w:x="5905" w:y="1729"/>
        <w:spacing w:line="280" w:lineRule="atLeast"/>
        <w:rPr>
          <w:rFonts w:cs="Arial"/>
          <w:color w:val="auto"/>
          <w:sz w:val="22"/>
          <w:szCs w:val="20"/>
          <w:lang w:val="de-DE" w:eastAsia="de-DE"/>
        </w:rPr>
      </w:pPr>
      <w:r w:rsidRPr="00B0429D">
        <w:rPr>
          <w:rFonts w:cs="Arial"/>
          <w:color w:val="auto"/>
          <w:sz w:val="22"/>
          <w:szCs w:val="20"/>
          <w:lang w:val="de-DE" w:eastAsia="de-DE"/>
        </w:rPr>
        <w:t>Amt für EU-Strukturfond in der Landwirtschaft</w:t>
      </w:r>
    </w:p>
    <w:p w14:paraId="4973D1D7" w14:textId="77777777" w:rsidR="00F464C5" w:rsidRPr="00B0429D" w:rsidRDefault="00F464C5" w:rsidP="00F464C5">
      <w:pPr>
        <w:pStyle w:val="Default"/>
        <w:framePr w:w="4304" w:h="1860" w:hRule="exact" w:wrap="around" w:vAnchor="page" w:hAnchor="page" w:x="5905" w:y="1729"/>
        <w:spacing w:line="280" w:lineRule="atLeast"/>
        <w:rPr>
          <w:rFonts w:cs="Arial"/>
          <w:color w:val="auto"/>
          <w:sz w:val="22"/>
          <w:szCs w:val="20"/>
          <w:lang w:val="de-DE" w:eastAsia="de-DE"/>
        </w:rPr>
      </w:pPr>
      <w:r w:rsidRPr="00B0429D">
        <w:rPr>
          <w:rFonts w:cs="Arial"/>
          <w:color w:val="auto"/>
          <w:sz w:val="22"/>
          <w:szCs w:val="20"/>
          <w:lang w:val="de-DE" w:eastAsia="de-DE"/>
        </w:rPr>
        <w:t>Landhaus 6, Brennerstraße 6</w:t>
      </w:r>
    </w:p>
    <w:p w14:paraId="7B45F666" w14:textId="77777777" w:rsidR="00F464C5" w:rsidRPr="00A73442" w:rsidRDefault="00F464C5" w:rsidP="00F464C5">
      <w:pPr>
        <w:pStyle w:val="Default"/>
        <w:framePr w:w="4304" w:h="1860" w:hRule="exact" w:wrap="around" w:vAnchor="page" w:hAnchor="page" w:x="5905" w:y="1729"/>
        <w:spacing w:line="280" w:lineRule="atLeast"/>
        <w:rPr>
          <w:sz w:val="22"/>
          <w:szCs w:val="22"/>
          <w:lang w:val="de-DE"/>
        </w:rPr>
      </w:pPr>
      <w:r w:rsidRPr="00B0429D">
        <w:rPr>
          <w:rFonts w:cs="Arial"/>
          <w:color w:val="auto"/>
          <w:sz w:val="22"/>
          <w:szCs w:val="20"/>
          <w:lang w:val="de-DE" w:eastAsia="de-DE"/>
        </w:rPr>
        <w:t>39100 Bozen</w:t>
      </w:r>
    </w:p>
    <w:p w14:paraId="460AAA54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22353B59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6F328F35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01ACE835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6154E7C8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114CDC25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4CA644EB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21AEBE2B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47C24672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0315608E" w14:textId="756BF632" w:rsidR="00F464C5" w:rsidRPr="00F464C5" w:rsidRDefault="00F464C5" w:rsidP="00F464C5">
      <w:pPr>
        <w:pStyle w:val="Default"/>
        <w:framePr w:w="5245" w:h="685" w:hRule="exact" w:wrap="around" w:vAnchor="page" w:hAnchor="page" w:x="5605" w:y="3985"/>
        <w:tabs>
          <w:tab w:val="left" w:pos="2155"/>
          <w:tab w:val="left" w:pos="3856"/>
        </w:tabs>
        <w:spacing w:line="160" w:lineRule="atLeast"/>
        <w:rPr>
          <w:vanish/>
          <w:sz w:val="22"/>
          <w:szCs w:val="22"/>
          <w:lang w:val="de-DE"/>
        </w:rPr>
      </w:pPr>
      <w:r w:rsidRPr="00F464C5">
        <w:rPr>
          <w:vanish/>
          <w:sz w:val="22"/>
          <w:szCs w:val="22"/>
          <w:lang w:val="de-DE"/>
        </w:rPr>
        <w:t>Unser Zeichen</w:t>
      </w:r>
      <w:r w:rsidRPr="00F464C5">
        <w:rPr>
          <w:vanish/>
          <w:sz w:val="22"/>
          <w:szCs w:val="22"/>
          <w:lang w:val="de-DE"/>
        </w:rPr>
        <w:tab/>
      </w:r>
    </w:p>
    <w:p w14:paraId="6625D298" w14:textId="49D0C224" w:rsidR="00F464C5" w:rsidRPr="00F464C5" w:rsidRDefault="00741638" w:rsidP="00F464C5">
      <w:pPr>
        <w:pStyle w:val="Default"/>
        <w:framePr w:w="5245" w:h="685" w:hRule="exact" w:wrap="around" w:vAnchor="page" w:hAnchor="page" w:x="5605" w:y="3985"/>
        <w:tabs>
          <w:tab w:val="left" w:pos="2155"/>
          <w:tab w:val="left" w:pos="3856"/>
        </w:tabs>
        <w:spacing w:line="160" w:lineRule="atLeast"/>
        <w:rPr>
          <w:sz w:val="22"/>
          <w:szCs w:val="22"/>
          <w:lang w:val="de-DE"/>
        </w:rPr>
      </w:pPr>
      <w:r w:rsidRPr="00DB3B65">
        <w:rPr>
          <w:sz w:val="22"/>
          <w:szCs w:val="22"/>
          <w:highlight w:val="yellow"/>
          <w:lang w:val="de-DE"/>
        </w:rPr>
        <w:t>XX/xx</w:t>
      </w:r>
      <w:r w:rsidRPr="00DB3B65">
        <w:rPr>
          <w:sz w:val="22"/>
          <w:szCs w:val="22"/>
          <w:highlight w:val="yellow"/>
          <w:lang w:val="de-DE"/>
        </w:rPr>
        <w:tab/>
      </w:r>
    </w:p>
    <w:p w14:paraId="540CF519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1023B5CC" w14:textId="77777777" w:rsidR="00256C16" w:rsidRPr="00A73442" w:rsidRDefault="00256C16" w:rsidP="00465FFD">
      <w:pPr>
        <w:rPr>
          <w:rFonts w:ascii="Arial" w:hAnsi="Arial" w:cs="Arial"/>
          <w:sz w:val="22"/>
          <w:szCs w:val="22"/>
        </w:rPr>
      </w:pPr>
    </w:p>
    <w:p w14:paraId="4502144C" w14:textId="77777777" w:rsidR="00256C16" w:rsidRDefault="00256C16" w:rsidP="00256C16">
      <w:pPr>
        <w:rPr>
          <w:rFonts w:ascii="Arial" w:hAnsi="Arial" w:cs="Arial"/>
          <w:sz w:val="22"/>
        </w:rPr>
      </w:pPr>
    </w:p>
    <w:p w14:paraId="7BD1827E" w14:textId="77777777" w:rsidR="00256C16" w:rsidRDefault="00256C16" w:rsidP="00256C16">
      <w:pPr>
        <w:rPr>
          <w:rFonts w:ascii="Arial" w:hAnsi="Arial" w:cs="Arial"/>
          <w:sz w:val="22"/>
        </w:rPr>
      </w:pPr>
    </w:p>
    <w:p w14:paraId="2F8828A4" w14:textId="77777777" w:rsidR="00256C16" w:rsidRDefault="00256C16" w:rsidP="00256C16">
      <w:pPr>
        <w:rPr>
          <w:rFonts w:ascii="Arial" w:hAnsi="Arial" w:cs="Arial"/>
          <w:sz w:val="22"/>
        </w:rPr>
      </w:pPr>
    </w:p>
    <w:p w14:paraId="14FCB946" w14:textId="77777777" w:rsidR="006025C3" w:rsidRDefault="006025C3" w:rsidP="00256C16">
      <w:pPr>
        <w:rPr>
          <w:rFonts w:ascii="Arial" w:hAnsi="Arial" w:cs="Arial"/>
          <w:b/>
          <w:sz w:val="22"/>
          <w:szCs w:val="28"/>
        </w:rPr>
      </w:pPr>
      <w:r w:rsidRPr="006025C3">
        <w:rPr>
          <w:rFonts w:ascii="Arial" w:hAnsi="Arial" w:cs="Arial"/>
          <w:b/>
          <w:sz w:val="22"/>
          <w:szCs w:val="28"/>
        </w:rPr>
        <w:t>Nationaler GAP-Strategieplan 2023-2027 - Art. 73 der VO (EU) Nr. 2021/2115 – Investitionen</w:t>
      </w:r>
    </w:p>
    <w:p w14:paraId="22743A8A" w14:textId="5FF6916E" w:rsidR="0052009F" w:rsidRDefault="0052009F" w:rsidP="00256C16">
      <w:pPr>
        <w:rPr>
          <w:rFonts w:ascii="Arial" w:hAnsi="Arial" w:cs="Arial"/>
          <w:b/>
          <w:sz w:val="22"/>
          <w:szCs w:val="28"/>
        </w:rPr>
      </w:pPr>
      <w:r w:rsidRPr="00976034">
        <w:rPr>
          <w:rFonts w:ascii="Arial" w:hAnsi="Arial" w:cs="Arial"/>
          <w:b/>
          <w:sz w:val="22"/>
          <w:szCs w:val="22"/>
          <w:lang w:val="it-IT"/>
        </w:rPr>
        <w:t xml:space="preserve">Piano Strategico Nazionale della PAC (PSP) 2023-2027 - art. 73 del Reg. </w:t>
      </w:r>
      <w:r w:rsidRPr="00A543DF">
        <w:rPr>
          <w:rFonts w:ascii="Arial" w:hAnsi="Arial" w:cs="Arial"/>
          <w:b/>
          <w:sz w:val="22"/>
          <w:szCs w:val="22"/>
        </w:rPr>
        <w:t xml:space="preserve">(UE) n. 2021/2115 – </w:t>
      </w:r>
      <w:proofErr w:type="spellStart"/>
      <w:r w:rsidRPr="00A543DF">
        <w:rPr>
          <w:rFonts w:ascii="Arial" w:hAnsi="Arial" w:cs="Arial"/>
          <w:b/>
          <w:sz w:val="22"/>
          <w:szCs w:val="22"/>
        </w:rPr>
        <w:t>Investimenti</w:t>
      </w:r>
      <w:proofErr w:type="spellEnd"/>
      <w:r w:rsidRPr="00A543DF">
        <w:rPr>
          <w:rFonts w:ascii="Arial" w:hAnsi="Arial" w:cs="Arial"/>
          <w:b/>
          <w:sz w:val="22"/>
          <w:szCs w:val="22"/>
        </w:rPr>
        <w:t>.</w:t>
      </w:r>
    </w:p>
    <w:p w14:paraId="158BE1A4" w14:textId="1A89F60E" w:rsidR="00256C16" w:rsidRDefault="00D70DE3" w:rsidP="00256C16">
      <w:pPr>
        <w:rPr>
          <w:rFonts w:ascii="Arial" w:hAnsi="Arial" w:cs="Arial"/>
          <w:b/>
          <w:sz w:val="22"/>
          <w:szCs w:val="28"/>
        </w:rPr>
      </w:pPr>
      <w:r w:rsidRPr="00D70DE3">
        <w:rPr>
          <w:rFonts w:ascii="Arial" w:hAnsi="Arial" w:cs="Arial"/>
          <w:b/>
          <w:sz w:val="22"/>
          <w:szCs w:val="28"/>
        </w:rPr>
        <w:t>Intervention SRD13 – Investitionen für die Verarbeitung und Vermarktung von landwirtschaftlichen Erzeugnissen</w:t>
      </w:r>
    </w:p>
    <w:p w14:paraId="25DE39B8" w14:textId="595907C2" w:rsidR="00F06587" w:rsidRDefault="00F06587" w:rsidP="00256C16">
      <w:pPr>
        <w:rPr>
          <w:rFonts w:ascii="Arial" w:hAnsi="Arial" w:cs="Arial"/>
          <w:b/>
          <w:bCs/>
          <w:sz w:val="22"/>
          <w:szCs w:val="22"/>
          <w:lang w:val="it-IT"/>
        </w:rPr>
      </w:pPr>
      <w:r w:rsidRPr="00881ABF">
        <w:rPr>
          <w:rFonts w:ascii="Arial" w:hAnsi="Arial" w:cs="Arial"/>
          <w:b/>
          <w:sz w:val="22"/>
          <w:szCs w:val="22"/>
          <w:lang w:val="it-IT"/>
        </w:rPr>
        <w:t xml:space="preserve">Intervento SRD13 – </w:t>
      </w:r>
      <w:r w:rsidRPr="00881ABF">
        <w:rPr>
          <w:rFonts w:ascii="Arial" w:hAnsi="Arial" w:cs="Arial"/>
          <w:b/>
          <w:bCs/>
          <w:sz w:val="22"/>
          <w:szCs w:val="22"/>
          <w:lang w:val="it-IT"/>
        </w:rPr>
        <w:t>investimenti per la trasformazione e commercializzazione dei prodotti agricoli</w:t>
      </w:r>
    </w:p>
    <w:p w14:paraId="353174C9" w14:textId="77777777" w:rsidR="005E0FCD" w:rsidRDefault="005E0FCD" w:rsidP="00256C16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14:paraId="7D182302" w14:textId="39816B8A" w:rsidR="00AE282D" w:rsidRPr="00BF24B3" w:rsidRDefault="00AE282D" w:rsidP="00AE282D">
      <w:pPr>
        <w:rPr>
          <w:rFonts w:ascii="Arial" w:hAnsi="Arial" w:cs="Arial"/>
          <w:bCs/>
          <w:sz w:val="22"/>
          <w:szCs w:val="28"/>
        </w:rPr>
      </w:pPr>
      <w:r w:rsidRPr="00BF24B3">
        <w:rPr>
          <w:rFonts w:ascii="Arial" w:hAnsi="Arial" w:cs="Arial"/>
          <w:b/>
          <w:sz w:val="22"/>
          <w:szCs w:val="28"/>
        </w:rPr>
        <w:t>Betreff:</w:t>
      </w:r>
      <w:r w:rsidRPr="00BF24B3">
        <w:rPr>
          <w:rFonts w:ascii="Arial" w:hAnsi="Arial" w:cs="Arial"/>
          <w:bCs/>
          <w:sz w:val="22"/>
          <w:szCs w:val="28"/>
        </w:rPr>
        <w:t xml:space="preserve"> Ansuchen um </w:t>
      </w:r>
      <w:r w:rsidR="00344E7B">
        <w:rPr>
          <w:rFonts w:ascii="Arial" w:hAnsi="Arial" w:cs="Arial"/>
          <w:bCs/>
          <w:sz w:val="22"/>
          <w:szCs w:val="28"/>
        </w:rPr>
        <w:t>Fristverlängerung</w:t>
      </w:r>
      <w:r w:rsidRPr="00BF24B3">
        <w:rPr>
          <w:rFonts w:ascii="Arial" w:hAnsi="Arial" w:cs="Arial"/>
          <w:bCs/>
          <w:sz w:val="22"/>
          <w:szCs w:val="28"/>
        </w:rPr>
        <w:t xml:space="preserve"> </w:t>
      </w:r>
      <w:r w:rsidR="00BF24B3">
        <w:rPr>
          <w:rFonts w:ascii="Arial" w:hAnsi="Arial" w:cs="Arial"/>
          <w:bCs/>
          <w:sz w:val="22"/>
          <w:szCs w:val="28"/>
        </w:rPr>
        <w:t>des Dekrets</w:t>
      </w:r>
    </w:p>
    <w:p w14:paraId="22040967" w14:textId="4C82B3D1" w:rsidR="00AE282D" w:rsidRPr="008C7C07" w:rsidRDefault="00AE282D" w:rsidP="00AE282D">
      <w:pPr>
        <w:rPr>
          <w:rFonts w:ascii="Arial" w:hAnsi="Arial" w:cs="Arial"/>
          <w:bCs/>
          <w:sz w:val="22"/>
          <w:szCs w:val="28"/>
          <w:lang w:val="it-IT"/>
        </w:rPr>
      </w:pPr>
      <w:r w:rsidRPr="00904167">
        <w:rPr>
          <w:rFonts w:ascii="Arial" w:hAnsi="Arial" w:cs="Arial"/>
          <w:b/>
          <w:sz w:val="22"/>
          <w:szCs w:val="28"/>
          <w:lang w:val="it-IT"/>
        </w:rPr>
        <w:t>Og</w:t>
      </w:r>
      <w:r>
        <w:rPr>
          <w:rFonts w:ascii="Arial" w:hAnsi="Arial" w:cs="Arial"/>
          <w:b/>
          <w:sz w:val="22"/>
          <w:szCs w:val="28"/>
          <w:lang w:val="it-IT"/>
        </w:rPr>
        <w:t>getto:</w:t>
      </w:r>
      <w:r w:rsidRPr="008C7C07">
        <w:rPr>
          <w:rFonts w:ascii="Arial" w:hAnsi="Arial" w:cs="Arial"/>
          <w:bCs/>
          <w:sz w:val="22"/>
          <w:szCs w:val="28"/>
          <w:lang w:val="it-IT"/>
        </w:rPr>
        <w:t xml:space="preserve"> Richiesta di proroga del termine </w:t>
      </w:r>
      <w:r w:rsidR="00344E7B">
        <w:rPr>
          <w:rFonts w:ascii="Arial" w:hAnsi="Arial" w:cs="Arial"/>
          <w:bCs/>
          <w:sz w:val="22"/>
          <w:szCs w:val="28"/>
          <w:lang w:val="it-IT"/>
        </w:rPr>
        <w:t>del de</w:t>
      </w:r>
      <w:r w:rsidR="001A474B">
        <w:rPr>
          <w:rFonts w:ascii="Arial" w:hAnsi="Arial" w:cs="Arial"/>
          <w:bCs/>
          <w:sz w:val="22"/>
          <w:szCs w:val="28"/>
          <w:lang w:val="it-IT"/>
        </w:rPr>
        <w:t>c</w:t>
      </w:r>
      <w:r w:rsidR="00922090">
        <w:rPr>
          <w:rFonts w:ascii="Arial" w:hAnsi="Arial" w:cs="Arial"/>
          <w:bCs/>
          <w:sz w:val="22"/>
          <w:szCs w:val="28"/>
          <w:lang w:val="it-IT"/>
        </w:rPr>
        <w:t>reto</w:t>
      </w:r>
    </w:p>
    <w:p w14:paraId="5211C396" w14:textId="77777777" w:rsidR="008C7C07" w:rsidRPr="001A474B" w:rsidRDefault="008C7C07" w:rsidP="00E26FE6">
      <w:pPr>
        <w:rPr>
          <w:rFonts w:ascii="Arial" w:hAnsi="Arial" w:cs="Arial"/>
          <w:bCs/>
          <w:sz w:val="22"/>
          <w:szCs w:val="28"/>
          <w:lang w:val="it-IT"/>
        </w:rPr>
      </w:pPr>
    </w:p>
    <w:p w14:paraId="7D920C5E" w14:textId="2B4F9183" w:rsidR="008C7C07" w:rsidRPr="00AD59A7" w:rsidRDefault="008C7C07" w:rsidP="008C7C07">
      <w:pPr>
        <w:pStyle w:val="Default"/>
        <w:numPr>
          <w:ilvl w:val="0"/>
          <w:numId w:val="1"/>
        </w:numPr>
        <w:rPr>
          <w:rFonts w:cs="Arial"/>
          <w:sz w:val="22"/>
          <w:szCs w:val="22"/>
          <w:lang w:val="de-DE"/>
        </w:rPr>
      </w:pPr>
      <w:r w:rsidRPr="00AD59A7">
        <w:rPr>
          <w:rFonts w:cs="Arial"/>
          <w:sz w:val="22"/>
          <w:szCs w:val="22"/>
          <w:lang w:val="de-DE"/>
        </w:rPr>
        <w:t xml:space="preserve">Projekt Nr. </w:t>
      </w:r>
      <w:r>
        <w:rPr>
          <w:rFonts w:cs="Arial"/>
          <w:sz w:val="22"/>
          <w:szCs w:val="22"/>
          <w:lang w:val="de-DE"/>
        </w:rPr>
        <w:t>SRD13</w:t>
      </w:r>
      <w:r w:rsidRPr="00AD59A7">
        <w:rPr>
          <w:rFonts w:cs="Arial"/>
          <w:sz w:val="22"/>
          <w:szCs w:val="22"/>
          <w:lang w:val="de-DE"/>
        </w:rPr>
        <w:t>/20</w:t>
      </w:r>
      <w:r>
        <w:rPr>
          <w:rFonts w:cs="Arial"/>
          <w:sz w:val="22"/>
          <w:szCs w:val="22"/>
          <w:lang w:val="de-DE"/>
        </w:rPr>
        <w:t>2x</w:t>
      </w:r>
      <w:r w:rsidRPr="00AD59A7">
        <w:rPr>
          <w:rFonts w:cs="Arial"/>
          <w:sz w:val="22"/>
          <w:szCs w:val="22"/>
          <w:lang w:val="de-DE"/>
        </w:rPr>
        <w:t>/</w:t>
      </w:r>
      <w:r>
        <w:rPr>
          <w:rFonts w:cs="Arial"/>
          <w:sz w:val="22"/>
          <w:szCs w:val="22"/>
          <w:lang w:val="de-DE"/>
        </w:rPr>
        <w:t>xx</w:t>
      </w:r>
      <w:r w:rsidRPr="00AD59A7">
        <w:rPr>
          <w:rFonts w:cs="Arial"/>
          <w:sz w:val="22"/>
          <w:szCs w:val="22"/>
          <w:lang w:val="de-DE"/>
        </w:rPr>
        <w:t xml:space="preserve"> genehmigt mit Dekret Nr.  </w:t>
      </w:r>
      <w:proofErr w:type="spellStart"/>
      <w:r>
        <w:rPr>
          <w:rFonts w:cs="Arial"/>
          <w:sz w:val="22"/>
          <w:szCs w:val="22"/>
          <w:lang w:val="de-DE"/>
        </w:rPr>
        <w:t>ccccc</w:t>
      </w:r>
      <w:proofErr w:type="spellEnd"/>
      <w:r w:rsidRPr="00AD59A7">
        <w:rPr>
          <w:rFonts w:cs="Arial"/>
          <w:sz w:val="22"/>
          <w:szCs w:val="22"/>
          <w:lang w:val="de-DE"/>
        </w:rPr>
        <w:t>/20</w:t>
      </w:r>
      <w:r w:rsidR="00B675ED">
        <w:rPr>
          <w:rFonts w:cs="Arial"/>
          <w:sz w:val="22"/>
          <w:szCs w:val="22"/>
          <w:lang w:val="de-DE"/>
        </w:rPr>
        <w:t>xx</w:t>
      </w:r>
      <w:r w:rsidRPr="00AD59A7">
        <w:rPr>
          <w:rFonts w:cs="Arial"/>
          <w:sz w:val="22"/>
          <w:szCs w:val="22"/>
          <w:lang w:val="de-DE"/>
        </w:rPr>
        <w:t xml:space="preserve"> vom </w:t>
      </w:r>
      <w:r w:rsidR="00B675ED">
        <w:rPr>
          <w:rFonts w:cs="Arial"/>
          <w:sz w:val="22"/>
          <w:szCs w:val="22"/>
          <w:lang w:val="de-DE"/>
        </w:rPr>
        <w:t>xx</w:t>
      </w:r>
      <w:r w:rsidRPr="00AD59A7">
        <w:rPr>
          <w:rFonts w:cs="Arial"/>
          <w:sz w:val="22"/>
          <w:szCs w:val="22"/>
          <w:lang w:val="de-DE"/>
        </w:rPr>
        <w:t>/</w:t>
      </w:r>
      <w:proofErr w:type="spellStart"/>
      <w:r w:rsidR="00B675ED">
        <w:rPr>
          <w:rFonts w:cs="Arial"/>
          <w:sz w:val="22"/>
          <w:szCs w:val="22"/>
          <w:lang w:val="de-DE"/>
        </w:rPr>
        <w:t>yy</w:t>
      </w:r>
      <w:proofErr w:type="spellEnd"/>
      <w:r w:rsidRPr="00AD59A7">
        <w:rPr>
          <w:rFonts w:cs="Arial"/>
          <w:sz w:val="22"/>
          <w:szCs w:val="22"/>
          <w:lang w:val="de-DE"/>
        </w:rPr>
        <w:t>/20</w:t>
      </w:r>
      <w:r w:rsidR="00B675ED">
        <w:rPr>
          <w:rFonts w:cs="Arial"/>
          <w:sz w:val="22"/>
          <w:szCs w:val="22"/>
          <w:lang w:val="de-DE"/>
        </w:rPr>
        <w:t>cc</w:t>
      </w:r>
    </w:p>
    <w:p w14:paraId="66F17FB0" w14:textId="77777777" w:rsidR="008C7C07" w:rsidRPr="00AD59A7" w:rsidRDefault="008C7C07" w:rsidP="008C7C07">
      <w:pPr>
        <w:pStyle w:val="Default"/>
        <w:numPr>
          <w:ilvl w:val="0"/>
          <w:numId w:val="1"/>
        </w:numPr>
        <w:rPr>
          <w:rFonts w:cs="Arial"/>
          <w:sz w:val="22"/>
          <w:szCs w:val="22"/>
          <w:lang w:val="de-DE"/>
        </w:rPr>
      </w:pPr>
      <w:r w:rsidRPr="00AD59A7">
        <w:rPr>
          <w:rFonts w:cs="Arial"/>
          <w:sz w:val="22"/>
          <w:szCs w:val="22"/>
          <w:lang w:val="de-DE"/>
        </w:rPr>
        <w:t xml:space="preserve">Projekttitel: </w:t>
      </w:r>
      <w:r>
        <w:rPr>
          <w:rFonts w:cs="Arial"/>
          <w:sz w:val="22"/>
          <w:szCs w:val="22"/>
          <w:lang w:val="de-DE"/>
        </w:rPr>
        <w:t>………</w:t>
      </w:r>
    </w:p>
    <w:p w14:paraId="1B7F9F6C" w14:textId="5710CD46" w:rsidR="008C7C07" w:rsidRPr="00AE282D" w:rsidRDefault="008C7C07" w:rsidP="00E26FE6">
      <w:pPr>
        <w:pStyle w:val="Default"/>
        <w:numPr>
          <w:ilvl w:val="0"/>
          <w:numId w:val="1"/>
        </w:numPr>
        <w:rPr>
          <w:rFonts w:cs="Arial"/>
          <w:sz w:val="22"/>
          <w:szCs w:val="22"/>
          <w:lang w:val="de-DE" w:eastAsia="de-DE"/>
        </w:rPr>
      </w:pPr>
      <w:r w:rsidRPr="009F7C17">
        <w:rPr>
          <w:rFonts w:cs="Arial"/>
          <w:sz w:val="22"/>
          <w:szCs w:val="22"/>
        </w:rPr>
        <w:t xml:space="preserve">CUP: </w:t>
      </w:r>
      <w:r>
        <w:rPr>
          <w:rFonts w:cs="Arial"/>
          <w:bCs/>
          <w:sz w:val="22"/>
          <w:szCs w:val="22"/>
        </w:rPr>
        <w:t>…….</w:t>
      </w:r>
    </w:p>
    <w:p w14:paraId="686DBDD6" w14:textId="77777777" w:rsidR="0094082D" w:rsidRPr="00F06587" w:rsidRDefault="0094082D" w:rsidP="00256C16">
      <w:pPr>
        <w:rPr>
          <w:rFonts w:ascii="Arial" w:hAnsi="Arial" w:cs="Arial"/>
          <w:bCs/>
          <w:sz w:val="22"/>
          <w:szCs w:val="22"/>
        </w:rPr>
      </w:pPr>
    </w:p>
    <w:p w14:paraId="5518A6CA" w14:textId="77777777" w:rsidR="00C52F90" w:rsidRDefault="00C52F90" w:rsidP="00256C16">
      <w:pPr>
        <w:rPr>
          <w:rFonts w:ascii="Arial" w:hAnsi="Arial" w:cs="Arial"/>
          <w:sz w:val="22"/>
        </w:rPr>
      </w:pPr>
    </w:p>
    <w:p w14:paraId="2DC36A60" w14:textId="1F958318" w:rsidR="00256C16" w:rsidRDefault="00256C16" w:rsidP="00256C16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Sehr geehrte</w:t>
      </w:r>
      <w:r w:rsidR="009F7C17">
        <w:rPr>
          <w:rFonts w:ascii="Arial" w:hAnsi="Arial" w:cs="Arial"/>
          <w:sz w:val="22"/>
        </w:rPr>
        <w:t xml:space="preserve">r Herr Dr. </w:t>
      </w:r>
      <w:r w:rsidR="00B56470">
        <w:rPr>
          <w:rFonts w:ascii="Arial" w:hAnsi="Arial" w:cs="Arial"/>
          <w:sz w:val="22"/>
        </w:rPr>
        <w:t>D‘Ambrosio</w:t>
      </w:r>
      <w:r w:rsidR="009F7C17">
        <w:rPr>
          <w:rFonts w:ascii="Arial" w:hAnsi="Arial" w:cs="Arial"/>
          <w:sz w:val="22"/>
        </w:rPr>
        <w:t>,</w:t>
      </w:r>
    </w:p>
    <w:p w14:paraId="3CD4BA4B" w14:textId="77777777" w:rsidR="00256C16" w:rsidRDefault="00256C16" w:rsidP="006862E2">
      <w:pPr>
        <w:tabs>
          <w:tab w:val="left" w:pos="1373"/>
        </w:tabs>
        <w:rPr>
          <w:rFonts w:ascii="Arial" w:hAnsi="Arial" w:cs="Arial"/>
          <w:sz w:val="22"/>
        </w:rPr>
      </w:pPr>
    </w:p>
    <w:p w14:paraId="47FBABC8" w14:textId="6A70420A" w:rsidR="00256C16" w:rsidRDefault="009F7C17" w:rsidP="00946DAF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mit vorliegendem Schreiben</w:t>
      </w:r>
      <w:r w:rsidR="00946DAF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ersucht die</w:t>
      </w:r>
      <w:r w:rsidR="0076096A">
        <w:rPr>
          <w:rFonts w:ascii="Arial" w:hAnsi="Arial" w:cs="Arial"/>
          <w:sz w:val="22"/>
        </w:rPr>
        <w:t>/der</w:t>
      </w:r>
      <w:r>
        <w:rPr>
          <w:rFonts w:ascii="Arial" w:hAnsi="Arial" w:cs="Arial"/>
          <w:sz w:val="22"/>
        </w:rPr>
        <w:t xml:space="preserve"> </w:t>
      </w:r>
      <w:r w:rsidR="0076096A">
        <w:rPr>
          <w:rFonts w:ascii="Arial" w:hAnsi="Arial" w:cs="Arial"/>
          <w:sz w:val="22"/>
        </w:rPr>
        <w:t>………..</w:t>
      </w:r>
      <w:r w:rsidRPr="009F7C17">
        <w:rPr>
          <w:rFonts w:ascii="Arial" w:hAnsi="Arial" w:cs="Arial"/>
          <w:sz w:val="22"/>
        </w:rPr>
        <w:t xml:space="preserve"> - Genossenschaft und Landwirtschaftliche Gesellschaft</w:t>
      </w:r>
      <w:r>
        <w:rPr>
          <w:rFonts w:ascii="Arial" w:hAnsi="Arial" w:cs="Arial"/>
          <w:sz w:val="22"/>
        </w:rPr>
        <w:t xml:space="preserve"> um Aufschub der </w:t>
      </w:r>
      <w:r w:rsidR="00B675ED">
        <w:rPr>
          <w:rFonts w:ascii="Arial" w:hAnsi="Arial" w:cs="Arial"/>
          <w:sz w:val="22"/>
        </w:rPr>
        <w:t>Fristverlängerung des Dekrets</w:t>
      </w:r>
      <w:r>
        <w:rPr>
          <w:rFonts w:ascii="Arial" w:hAnsi="Arial" w:cs="Arial"/>
          <w:sz w:val="22"/>
        </w:rPr>
        <w:t xml:space="preserve"> für das im Betreff angeführte EU-Projekt für weitere </w:t>
      </w:r>
      <w:r w:rsidRPr="00B0429D">
        <w:rPr>
          <w:rFonts w:ascii="Arial" w:hAnsi="Arial" w:cs="Arial"/>
          <w:sz w:val="22"/>
          <w:highlight w:val="yellow"/>
        </w:rPr>
        <w:t>xx</w:t>
      </w:r>
      <w:r>
        <w:rPr>
          <w:rFonts w:ascii="Arial" w:hAnsi="Arial" w:cs="Arial"/>
          <w:sz w:val="22"/>
        </w:rPr>
        <w:t xml:space="preserve"> Monate und zwar bis zum </w:t>
      </w:r>
      <w:proofErr w:type="spellStart"/>
      <w:r w:rsidRPr="00B0429D">
        <w:rPr>
          <w:rFonts w:ascii="Arial" w:hAnsi="Arial" w:cs="Arial"/>
          <w:sz w:val="22"/>
          <w:highlight w:val="yellow"/>
        </w:rPr>
        <w:t>tt.mm.jjjj</w:t>
      </w:r>
      <w:proofErr w:type="spellEnd"/>
      <w:r w:rsidR="00946DAF">
        <w:rPr>
          <w:rFonts w:ascii="Arial" w:hAnsi="Arial" w:cs="Arial"/>
          <w:sz w:val="22"/>
        </w:rPr>
        <w:t>.</w:t>
      </w:r>
    </w:p>
    <w:p w14:paraId="1CF9FE03" w14:textId="77777777" w:rsidR="00256C16" w:rsidRDefault="00256C16" w:rsidP="00946DAF">
      <w:pPr>
        <w:jc w:val="both"/>
        <w:rPr>
          <w:rFonts w:ascii="Arial" w:hAnsi="Arial" w:cs="Arial"/>
          <w:sz w:val="22"/>
        </w:rPr>
      </w:pPr>
    </w:p>
    <w:p w14:paraId="3D927136" w14:textId="5B4DBD13" w:rsidR="009F7C17" w:rsidRDefault="009F7C17" w:rsidP="00946DAF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Grund für de</w:t>
      </w:r>
      <w:r w:rsidR="00E30467">
        <w:rPr>
          <w:rFonts w:ascii="Arial" w:hAnsi="Arial" w:cs="Arial"/>
          <w:sz w:val="22"/>
        </w:rPr>
        <w:t>n</w:t>
      </w:r>
      <w:r>
        <w:rPr>
          <w:rFonts w:ascii="Arial" w:hAnsi="Arial" w:cs="Arial"/>
          <w:sz w:val="22"/>
        </w:rPr>
        <w:t xml:space="preserve"> beantragte</w:t>
      </w:r>
      <w:r w:rsidR="00E30467">
        <w:rPr>
          <w:rFonts w:ascii="Arial" w:hAnsi="Arial" w:cs="Arial"/>
          <w:sz w:val="22"/>
        </w:rPr>
        <w:t>n</w:t>
      </w:r>
      <w:r>
        <w:rPr>
          <w:rFonts w:ascii="Arial" w:hAnsi="Arial" w:cs="Arial"/>
          <w:sz w:val="22"/>
        </w:rPr>
        <w:t xml:space="preserve"> </w:t>
      </w:r>
      <w:r w:rsidR="00F27797">
        <w:rPr>
          <w:rFonts w:ascii="Arial" w:hAnsi="Arial" w:cs="Arial"/>
          <w:sz w:val="22"/>
        </w:rPr>
        <w:t>Aufschu</w:t>
      </w:r>
      <w:r w:rsidR="00E30467">
        <w:rPr>
          <w:rFonts w:ascii="Arial" w:hAnsi="Arial" w:cs="Arial"/>
          <w:sz w:val="22"/>
        </w:rPr>
        <w:t>b</w:t>
      </w:r>
      <w:r>
        <w:rPr>
          <w:rFonts w:ascii="Arial" w:hAnsi="Arial" w:cs="Arial"/>
          <w:sz w:val="22"/>
        </w:rPr>
        <w:t xml:space="preserve">: </w:t>
      </w:r>
      <w:r w:rsidR="00B0429D" w:rsidRPr="00B0429D">
        <w:rPr>
          <w:rFonts w:ascii="Arial" w:hAnsi="Arial" w:cs="Arial"/>
          <w:sz w:val="22"/>
          <w:highlight w:val="yellow"/>
        </w:rPr>
        <w:t>z.B</w:t>
      </w:r>
      <w:r w:rsidRPr="00B0429D">
        <w:rPr>
          <w:rFonts w:ascii="Arial" w:hAnsi="Arial" w:cs="Arial"/>
          <w:sz w:val="22"/>
          <w:highlight w:val="yellow"/>
        </w:rPr>
        <w:t>. Verzögerung bei der Fertigstellung von…</w:t>
      </w:r>
    </w:p>
    <w:p w14:paraId="360E0055" w14:textId="77777777" w:rsidR="009F7C17" w:rsidRDefault="009F7C17" w:rsidP="00946DAF">
      <w:pPr>
        <w:jc w:val="both"/>
        <w:rPr>
          <w:rFonts w:ascii="Arial" w:hAnsi="Arial" w:cs="Arial"/>
          <w:sz w:val="22"/>
        </w:rPr>
      </w:pPr>
    </w:p>
    <w:p w14:paraId="522F7CF1" w14:textId="77777777" w:rsidR="009F7C17" w:rsidRDefault="009F7C17" w:rsidP="00946DAF">
      <w:pPr>
        <w:jc w:val="both"/>
        <w:rPr>
          <w:rFonts w:ascii="Arial" w:hAnsi="Arial" w:cs="Arial"/>
          <w:sz w:val="22"/>
        </w:rPr>
      </w:pPr>
    </w:p>
    <w:p w14:paraId="02D90F02" w14:textId="77777777" w:rsidR="009F7C17" w:rsidRDefault="009F7C17" w:rsidP="00946DAF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Wir werden die Dokumentation für die komplette Gesamtabrechnung so bald als möglich einreichen</w:t>
      </w:r>
      <w:r w:rsidR="00946DAF">
        <w:rPr>
          <w:rFonts w:ascii="Arial" w:hAnsi="Arial" w:cs="Arial"/>
          <w:sz w:val="22"/>
        </w:rPr>
        <w:t>.</w:t>
      </w:r>
    </w:p>
    <w:p w14:paraId="5C2170F4" w14:textId="77777777" w:rsidR="00256C16" w:rsidRDefault="00256C16" w:rsidP="00256C16">
      <w:pPr>
        <w:rPr>
          <w:rFonts w:ascii="Arial" w:hAnsi="Arial" w:cs="Arial"/>
          <w:sz w:val="22"/>
        </w:rPr>
      </w:pPr>
    </w:p>
    <w:p w14:paraId="09F72773" w14:textId="77777777" w:rsidR="009F7C17" w:rsidRDefault="009F7C17" w:rsidP="00256C16">
      <w:pPr>
        <w:rPr>
          <w:rFonts w:ascii="Arial" w:hAnsi="Arial" w:cs="Arial"/>
          <w:sz w:val="22"/>
        </w:rPr>
      </w:pPr>
    </w:p>
    <w:p w14:paraId="69B112FC" w14:textId="77777777" w:rsidR="009F7C17" w:rsidRDefault="009F7C17" w:rsidP="00256C16">
      <w:pPr>
        <w:rPr>
          <w:rFonts w:ascii="Arial" w:hAnsi="Arial" w:cs="Arial"/>
          <w:sz w:val="22"/>
        </w:rPr>
      </w:pPr>
    </w:p>
    <w:p w14:paraId="49322DD4" w14:textId="77777777" w:rsidR="00256C16" w:rsidRDefault="00256C16" w:rsidP="00256C16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Mit freundlichen Grüßen</w:t>
      </w:r>
    </w:p>
    <w:p w14:paraId="25150784" w14:textId="77777777" w:rsidR="00946DAF" w:rsidRDefault="00946DAF" w:rsidP="00256C16">
      <w:pPr>
        <w:rPr>
          <w:rFonts w:ascii="Arial" w:hAnsi="Arial" w:cs="Arial"/>
          <w:sz w:val="22"/>
        </w:rPr>
      </w:pPr>
    </w:p>
    <w:p w14:paraId="32CE2334" w14:textId="77777777" w:rsidR="00C4686B" w:rsidRDefault="00C4686B" w:rsidP="007556D8">
      <w:pPr>
        <w:rPr>
          <w:rFonts w:ascii="Arial" w:hAnsi="Arial" w:cs="Arial"/>
          <w:sz w:val="22"/>
        </w:rPr>
      </w:pPr>
    </w:p>
    <w:p w14:paraId="292949F9" w14:textId="77777777" w:rsidR="00C4686B" w:rsidRDefault="009F7C17" w:rsidP="007556D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_________________________________</w:t>
      </w:r>
    </w:p>
    <w:p w14:paraId="4520DE32" w14:textId="503471BF" w:rsidR="00155758" w:rsidRDefault="00E30467" w:rsidP="00465FFD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Gesetzlicher Vertreter </w:t>
      </w:r>
    </w:p>
    <w:sectPr w:rsidR="00155758" w:rsidSect="00B0429D">
      <w:headerReference w:type="first" r:id="rId11"/>
      <w:footerReference w:type="first" r:id="rId12"/>
      <w:pgSz w:w="11906" w:h="16838" w:code="9"/>
      <w:pgMar w:top="1666" w:right="1418" w:bottom="907" w:left="1418" w:header="79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9E5C5" w14:textId="77777777" w:rsidR="0094082D" w:rsidRDefault="0094082D" w:rsidP="00465FFD">
      <w:r>
        <w:separator/>
      </w:r>
    </w:p>
  </w:endnote>
  <w:endnote w:type="continuationSeparator" w:id="0">
    <w:p w14:paraId="74609C77" w14:textId="77777777" w:rsidR="0094082D" w:rsidRDefault="0094082D" w:rsidP="00465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0274814"/>
      <w:docPartObj>
        <w:docPartGallery w:val="Page Numbers (Bottom of Page)"/>
        <w:docPartUnique/>
      </w:docPartObj>
    </w:sdtPr>
    <w:sdtEndPr/>
    <w:sdtContent>
      <w:p w14:paraId="0393DA51" w14:textId="77777777" w:rsidR="005E339B" w:rsidRDefault="005E339B">
        <w:pPr>
          <w:pStyle w:val="Fuzeil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1638">
          <w:rPr>
            <w:noProof/>
          </w:rPr>
          <w:t>1</w:t>
        </w:r>
        <w:r>
          <w:fldChar w:fldCharType="end"/>
        </w:r>
      </w:p>
    </w:sdtContent>
  </w:sdt>
  <w:p w14:paraId="5A2B0514" w14:textId="77777777" w:rsidR="005E339B" w:rsidRDefault="005E339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EBE30" w14:textId="77777777" w:rsidR="0094082D" w:rsidRDefault="0094082D" w:rsidP="00465FFD">
      <w:r>
        <w:separator/>
      </w:r>
    </w:p>
  </w:footnote>
  <w:footnote w:type="continuationSeparator" w:id="0">
    <w:p w14:paraId="1682FCD3" w14:textId="77777777" w:rsidR="0094082D" w:rsidRDefault="0094082D" w:rsidP="00465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1444D" w14:textId="77777777" w:rsidR="0094082D" w:rsidRPr="00B0429D" w:rsidRDefault="0094082D" w:rsidP="0094082D">
    <w:pPr>
      <w:pStyle w:val="Kopfzeile"/>
      <w:rPr>
        <w:rFonts w:ascii="Arial" w:hAnsi="Arial" w:cs="Arial"/>
      </w:rPr>
    </w:pPr>
    <w:r w:rsidRPr="0070125B">
      <w:rPr>
        <w:rFonts w:ascii="Arial" w:hAnsi="Arial" w:cs="Arial"/>
        <w:highlight w:val="yellow"/>
      </w:rPr>
      <w:t>Auf Briefpapier</w:t>
    </w:r>
  </w:p>
  <w:p w14:paraId="055608E8" w14:textId="77777777" w:rsidR="0094082D" w:rsidRDefault="0094082D">
    <w:pPr>
      <w:pStyle w:val="Kopfzeile"/>
    </w:pPr>
  </w:p>
  <w:p w14:paraId="50A051F8" w14:textId="77777777" w:rsidR="0094082D" w:rsidRDefault="0094082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06E25"/>
    <w:multiLevelType w:val="hybridMultilevel"/>
    <w:tmpl w:val="A310409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627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082D"/>
    <w:rsid w:val="00006BA4"/>
    <w:rsid w:val="0003399C"/>
    <w:rsid w:val="00037BD7"/>
    <w:rsid w:val="00045F10"/>
    <w:rsid w:val="00087E14"/>
    <w:rsid w:val="0009228E"/>
    <w:rsid w:val="000B0DF1"/>
    <w:rsid w:val="000F0C7F"/>
    <w:rsid w:val="001040F4"/>
    <w:rsid w:val="00145A0F"/>
    <w:rsid w:val="00155758"/>
    <w:rsid w:val="001A474B"/>
    <w:rsid w:val="001A534A"/>
    <w:rsid w:val="001F6D4E"/>
    <w:rsid w:val="00250B5D"/>
    <w:rsid w:val="00256C16"/>
    <w:rsid w:val="00262773"/>
    <w:rsid w:val="002F3C2B"/>
    <w:rsid w:val="00323840"/>
    <w:rsid w:val="00344E7B"/>
    <w:rsid w:val="00423CF1"/>
    <w:rsid w:val="00423EE1"/>
    <w:rsid w:val="00424897"/>
    <w:rsid w:val="004274A8"/>
    <w:rsid w:val="00465FFD"/>
    <w:rsid w:val="004976AD"/>
    <w:rsid w:val="0052009F"/>
    <w:rsid w:val="005E0FCD"/>
    <w:rsid w:val="005E339B"/>
    <w:rsid w:val="006025C3"/>
    <w:rsid w:val="00646296"/>
    <w:rsid w:val="006862E2"/>
    <w:rsid w:val="0070125B"/>
    <w:rsid w:val="00712467"/>
    <w:rsid w:val="0071463F"/>
    <w:rsid w:val="00741638"/>
    <w:rsid w:val="007556D8"/>
    <w:rsid w:val="0076096A"/>
    <w:rsid w:val="00770C4C"/>
    <w:rsid w:val="007A4D24"/>
    <w:rsid w:val="00806878"/>
    <w:rsid w:val="0082184D"/>
    <w:rsid w:val="008C7C07"/>
    <w:rsid w:val="008F26ED"/>
    <w:rsid w:val="00916E2C"/>
    <w:rsid w:val="00922090"/>
    <w:rsid w:val="0094082D"/>
    <w:rsid w:val="00946DAF"/>
    <w:rsid w:val="00964175"/>
    <w:rsid w:val="0096798B"/>
    <w:rsid w:val="009F7C17"/>
    <w:rsid w:val="00A0326E"/>
    <w:rsid w:val="00A24E9A"/>
    <w:rsid w:val="00A51592"/>
    <w:rsid w:val="00A73442"/>
    <w:rsid w:val="00A86A60"/>
    <w:rsid w:val="00A93158"/>
    <w:rsid w:val="00AD59A7"/>
    <w:rsid w:val="00AE282D"/>
    <w:rsid w:val="00AE3EB0"/>
    <w:rsid w:val="00B0429D"/>
    <w:rsid w:val="00B56470"/>
    <w:rsid w:val="00B675ED"/>
    <w:rsid w:val="00B7450C"/>
    <w:rsid w:val="00B75DED"/>
    <w:rsid w:val="00BF24B3"/>
    <w:rsid w:val="00C2319C"/>
    <w:rsid w:val="00C4686B"/>
    <w:rsid w:val="00C4714F"/>
    <w:rsid w:val="00C52F90"/>
    <w:rsid w:val="00CE25FE"/>
    <w:rsid w:val="00CF4954"/>
    <w:rsid w:val="00CF5779"/>
    <w:rsid w:val="00D1295D"/>
    <w:rsid w:val="00D70DE3"/>
    <w:rsid w:val="00D809F3"/>
    <w:rsid w:val="00DA1135"/>
    <w:rsid w:val="00DA33E6"/>
    <w:rsid w:val="00DB3B65"/>
    <w:rsid w:val="00DE5381"/>
    <w:rsid w:val="00E26FE6"/>
    <w:rsid w:val="00E30467"/>
    <w:rsid w:val="00E80DA5"/>
    <w:rsid w:val="00F06587"/>
    <w:rsid w:val="00F27797"/>
    <w:rsid w:val="00F464C5"/>
    <w:rsid w:val="00F70140"/>
    <w:rsid w:val="00F91C0F"/>
    <w:rsid w:val="00FC481B"/>
    <w:rsid w:val="00FE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3F62C65"/>
  <w15:docId w15:val="{21B9F2E0-7E1D-46BD-9CE2-D4CBA1737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56C16"/>
    <w:pPr>
      <w:overflowPunct w:val="0"/>
      <w:autoSpaceDE w:val="0"/>
      <w:autoSpaceDN w:val="0"/>
      <w:adjustRightInd w:val="0"/>
      <w:textAlignment w:val="baseline"/>
    </w:pPr>
  </w:style>
  <w:style w:type="paragraph" w:styleId="berschrift2">
    <w:name w:val="heading 2"/>
    <w:basedOn w:val="Standard"/>
    <w:next w:val="Standard"/>
    <w:qFormat/>
    <w:pPr>
      <w:keepNext/>
      <w:tabs>
        <w:tab w:val="left" w:pos="1701"/>
        <w:tab w:val="left" w:pos="5670"/>
      </w:tabs>
      <w:overflowPunct/>
      <w:autoSpaceDE/>
      <w:autoSpaceDN/>
      <w:adjustRightInd/>
      <w:ind w:left="1701" w:hanging="1701"/>
      <w:textAlignment w:val="auto"/>
      <w:outlineLvl w:val="1"/>
    </w:pPr>
    <w:rPr>
      <w:rFonts w:ascii="Arial" w:hAnsi="Arial" w:cs="Arial"/>
      <w:bCs/>
      <w:iCs/>
      <w:sz w:val="24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465FFD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="Verdana" w:hAnsi="Verdana"/>
      <w:sz w:val="24"/>
      <w:szCs w:val="24"/>
    </w:rPr>
  </w:style>
  <w:style w:type="character" w:customStyle="1" w:styleId="KopfzeileZchn">
    <w:name w:val="Kopfzeile Zchn"/>
    <w:basedOn w:val="Absatz-Standardschriftart"/>
    <w:link w:val="Kopfzeile"/>
    <w:uiPriority w:val="99"/>
    <w:rsid w:val="00465FFD"/>
    <w:rPr>
      <w:rFonts w:ascii="Verdana" w:hAnsi="Verdana"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465FFD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="Verdana" w:hAnsi="Verdana"/>
      <w:sz w:val="24"/>
      <w:szCs w:val="24"/>
    </w:rPr>
  </w:style>
  <w:style w:type="character" w:customStyle="1" w:styleId="FuzeileZchn">
    <w:name w:val="Fußzeile Zchn"/>
    <w:basedOn w:val="Absatz-Standardschriftart"/>
    <w:link w:val="Fuzeile"/>
    <w:uiPriority w:val="99"/>
    <w:rsid w:val="00465FFD"/>
    <w:rPr>
      <w:rFonts w:ascii="Verdana" w:hAnsi="Verdana"/>
      <w:sz w:val="24"/>
      <w:szCs w:val="24"/>
    </w:rPr>
  </w:style>
  <w:style w:type="paragraph" w:customStyle="1" w:styleId="Default">
    <w:name w:val="Default"/>
    <w:rsid w:val="00465FFD"/>
    <w:pPr>
      <w:widowControl w:val="0"/>
      <w:autoSpaceDE w:val="0"/>
      <w:autoSpaceDN w:val="0"/>
      <w:adjustRightInd w:val="0"/>
    </w:pPr>
    <w:rPr>
      <w:rFonts w:ascii="Arial" w:hAnsi="Arial"/>
      <w:color w:val="000000"/>
      <w:sz w:val="24"/>
      <w:szCs w:val="24"/>
      <w:lang w:val="en-US" w:eastAsia="en-US"/>
    </w:rPr>
  </w:style>
  <w:style w:type="paragraph" w:styleId="Funotentext">
    <w:name w:val="footnote text"/>
    <w:basedOn w:val="Standard"/>
    <w:link w:val="FunotentextZchn"/>
    <w:rsid w:val="00964175"/>
    <w:rPr>
      <w:rFonts w:ascii="Arial" w:hAnsi="Arial"/>
      <w:sz w:val="18"/>
    </w:rPr>
  </w:style>
  <w:style w:type="character" w:customStyle="1" w:styleId="FunotentextZchn">
    <w:name w:val="Fußnotentext Zchn"/>
    <w:basedOn w:val="Absatz-Standardschriftart"/>
    <w:link w:val="Funotentext"/>
    <w:rsid w:val="00964175"/>
    <w:rPr>
      <w:rFonts w:ascii="Arial" w:hAnsi="Arial"/>
      <w:sz w:val="18"/>
    </w:rPr>
  </w:style>
  <w:style w:type="character" w:styleId="Funotenzeichen">
    <w:name w:val="footnote reference"/>
    <w:basedOn w:val="Absatz-Standardschriftart"/>
    <w:rsid w:val="00250B5D"/>
    <w:rPr>
      <w:vertAlign w:val="superscript"/>
    </w:rPr>
  </w:style>
  <w:style w:type="paragraph" w:styleId="Sprechblasentext">
    <w:name w:val="Balloon Text"/>
    <w:basedOn w:val="Standard"/>
    <w:link w:val="SprechblasentextZchn"/>
    <w:rsid w:val="0094082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9408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mook.RVS\AppData\Local\Temp\notesFFF692\Brief%20ohne%20Logos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6f9198-6dbf-4d3e-972e-cfb92a55bd43" xsi:nil="true"/>
    <lcf76f155ced4ddcb4097134ff3c332f xmlns="0b8e469c-ea68-437b-b1ee-8d2b918af3fc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6D85E63158634A93F19286C2B53D66" ma:contentTypeVersion="" ma:contentTypeDescription="Create a new document." ma:contentTypeScope="" ma:versionID="386f8af5a12d2be159cab8871aa486df">
  <xsd:schema xmlns:xsd="http://www.w3.org/2001/XMLSchema" xmlns:xs="http://www.w3.org/2001/XMLSchema" xmlns:p="http://schemas.microsoft.com/office/2006/metadata/properties" xmlns:ns2="0b8e469c-ea68-437b-b1ee-8d2b918af3fc" xmlns:ns3="b08f3cb6-3d63-4512-b263-8d8ae09efee2" xmlns:ns4="c16f9198-6dbf-4d3e-972e-cfb92a55bd43" targetNamespace="http://schemas.microsoft.com/office/2006/metadata/properties" ma:root="true" ma:fieldsID="86b799026f8784bc752085ee8d6988c6" ns2:_="" ns3:_="" ns4:_="">
    <xsd:import namespace="0b8e469c-ea68-437b-b1ee-8d2b918af3fc"/>
    <xsd:import namespace="b08f3cb6-3d63-4512-b263-8d8ae09efee2"/>
    <xsd:import namespace="c16f9198-6dbf-4d3e-972e-cfb92a55b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8e469c-ea68-437b-b1ee-8d2b918af3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f3cb6-3d63-4512-b263-8d8ae09efee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f9198-6dbf-4d3e-972e-cfb92a55bd4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aa299eb9-c734-4acc-8557-ccbc60aa45c4}" ma:internalName="TaxCatchAll" ma:showField="CatchAllData" ma:web="c16f9198-6dbf-4d3e-972e-cfb92a55bd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6B7964-249A-423D-B756-86D756977E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239555-F732-4370-A59F-D1E274418154}">
  <ds:schemaRefs>
    <ds:schemaRef ds:uri="http://schemas.microsoft.com/office/2006/metadata/properties"/>
    <ds:schemaRef ds:uri="http://schemas.microsoft.com/office/infopath/2007/PartnerControls"/>
    <ds:schemaRef ds:uri="c16f9198-6dbf-4d3e-972e-cfb92a55bd43"/>
    <ds:schemaRef ds:uri="0b8e469c-ea68-437b-b1ee-8d2b918af3fc"/>
  </ds:schemaRefs>
</ds:datastoreItem>
</file>

<file path=customXml/itemProps3.xml><?xml version="1.0" encoding="utf-8"?>
<ds:datastoreItem xmlns:ds="http://schemas.openxmlformats.org/officeDocument/2006/customXml" ds:itemID="{7785CF1B-4556-4BF3-B694-08B0B1357B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5353775-976F-4DD3-80B4-2F7F7930EB73}"/>
</file>

<file path=docProps/app.xml><?xml version="1.0" encoding="utf-8"?>
<Properties xmlns="http://schemas.openxmlformats.org/officeDocument/2006/extended-properties" xmlns:vt="http://schemas.openxmlformats.org/officeDocument/2006/docPropsVTypes">
  <Template>Brief ohne Logos</Template>
  <TotalTime>0</TotalTime>
  <Pages>1</Pages>
  <Words>160</Words>
  <Characters>1133</Characters>
  <Application>Microsoft Office Word</Application>
  <DocSecurity>0</DocSecurity>
  <Lines>62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Brief deutsch</vt:lpstr>
    </vt:vector>
  </TitlesOfParts>
  <Company> 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Klaus Moosmair</dc:creator>
  <cp:lastModifiedBy>Perathoner, Robert</cp:lastModifiedBy>
  <cp:revision>33</cp:revision>
  <cp:lastPrinted>2015-03-27T08:47:00Z</cp:lastPrinted>
  <dcterms:created xsi:type="dcterms:W3CDTF">2019-10-15T12:20:00Z</dcterms:created>
  <dcterms:modified xsi:type="dcterms:W3CDTF">2026-03-04T15:04:00Z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0x010100D96D85E63158634A93F19286C2B53D66</vt:lpwstr>
  </property>
  <property fmtid="{D5CDD505-2E9C-101B-9397-08002B2CF9AE}" pid="3" name="ComplianceAssetId">
    <vt:lpwstr/>
  </property>
  <property fmtid="{D5CDD505-2E9C-101B-9397-08002B2CF9AE}" pid="4" name="Order">
    <vt:r8>2706900</vt:r8>
  </property>
  <property fmtid="{D5CDD505-2E9C-101B-9397-08002B2CF9AE}" pid="5" name="MediaServiceImageTags">
    <vt:lpwstr/>
  </property>
</Properties>
</file>